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AA7B0" w14:textId="616181B8" w:rsidR="00417EC9" w:rsidRDefault="00417EC9" w:rsidP="00E677FE">
      <w:pPr>
        <w:spacing w:after="0"/>
        <w:rPr>
          <w:sz w:val="16"/>
          <w:szCs w:val="16"/>
        </w:rPr>
      </w:pPr>
      <w:bookmarkStart w:id="0" w:name="_GoBack"/>
      <w:bookmarkEnd w:id="0"/>
    </w:p>
    <w:p w14:paraId="60D2F4B3" w14:textId="6AB90E4B" w:rsidR="00E72EBA" w:rsidRDefault="00E72EBA" w:rsidP="00A13490">
      <w:pPr>
        <w:spacing w:after="120"/>
        <w:jc w:val="center"/>
        <w:rPr>
          <w:b/>
          <w:bCs/>
          <w:noProof/>
          <w:sz w:val="48"/>
          <w:szCs w:val="48"/>
        </w:rPr>
      </w:pPr>
      <w:r w:rsidRPr="00E72EBA">
        <w:rPr>
          <w:b/>
          <w:bCs/>
          <w:noProof/>
          <w:sz w:val="48"/>
          <w:szCs w:val="48"/>
        </w:rPr>
        <w:t>WELCOME</w:t>
      </w:r>
    </w:p>
    <w:p w14:paraId="58665552" w14:textId="3718307E" w:rsidR="00E72EBA" w:rsidRDefault="00E72EBA" w:rsidP="00A13490">
      <w:pPr>
        <w:spacing w:after="120"/>
        <w:jc w:val="center"/>
        <w:rPr>
          <w:b/>
          <w:bCs/>
          <w:noProof/>
        </w:rPr>
      </w:pPr>
      <w:r>
        <w:rPr>
          <w:b/>
          <w:bCs/>
          <w:noProof/>
        </w:rPr>
        <w:t>Thank you for your interest in attending the 14</w:t>
      </w:r>
      <w:r w:rsidR="005E0928">
        <w:rPr>
          <w:b/>
          <w:bCs/>
          <w:noProof/>
        </w:rPr>
        <w:t>9</w:t>
      </w:r>
      <w:r w:rsidRPr="00E72EBA">
        <w:rPr>
          <w:b/>
          <w:bCs/>
          <w:noProof/>
          <w:vertAlign w:val="superscript"/>
        </w:rPr>
        <w:t>th</w:t>
      </w:r>
      <w:r>
        <w:rPr>
          <w:b/>
          <w:bCs/>
          <w:noProof/>
        </w:rPr>
        <w:t xml:space="preserve"> Annual Session of Arkansas Grand Chapter</w:t>
      </w:r>
      <w:r w:rsidR="00C07A08">
        <w:rPr>
          <w:b/>
          <w:bCs/>
          <w:noProof/>
        </w:rPr>
        <w:t xml:space="preserve"> Session</w:t>
      </w:r>
      <w:r>
        <w:rPr>
          <w:b/>
          <w:bCs/>
          <w:noProof/>
        </w:rPr>
        <w:t>, known as</w:t>
      </w:r>
    </w:p>
    <w:p w14:paraId="561BCAFE" w14:textId="766D30E1" w:rsidR="00E72EBA" w:rsidRDefault="00E72EBA" w:rsidP="00A13490">
      <w:pPr>
        <w:spacing w:after="120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“</w:t>
      </w:r>
      <w:r w:rsidR="005E0928">
        <w:rPr>
          <w:rFonts w:ascii="Monotype Corsiva" w:hAnsi="Monotype Corsiva"/>
          <w:b/>
          <w:bCs/>
          <w:noProof/>
          <w:sz w:val="72"/>
          <w:szCs w:val="72"/>
        </w:rPr>
        <w:t xml:space="preserve">God’s Jewels of the Sea </w:t>
      </w:r>
      <w:r>
        <w:rPr>
          <w:b/>
          <w:bCs/>
          <w:noProof/>
          <w:sz w:val="40"/>
          <w:szCs w:val="40"/>
        </w:rPr>
        <w:t>”</w:t>
      </w:r>
    </w:p>
    <w:p w14:paraId="20441D99" w14:textId="3516867F" w:rsidR="00E72EBA" w:rsidRDefault="00E72EBA" w:rsidP="00E72EBA">
      <w:pPr>
        <w:jc w:val="center"/>
        <w:rPr>
          <w:noProof/>
        </w:rPr>
      </w:pPr>
      <w:r>
        <w:rPr>
          <w:noProof/>
        </w:rPr>
        <w:t>Durning Grand Chapter, we asked that you stay at our offical hotel         “Wyndham Riverfront Hotel”</w:t>
      </w:r>
    </w:p>
    <w:p w14:paraId="426E6A45" w14:textId="0684FAB5" w:rsidR="00C64B48" w:rsidRDefault="00C64B48" w:rsidP="00E72EBA">
      <w:pPr>
        <w:jc w:val="center"/>
        <w:rPr>
          <w:noProof/>
        </w:rPr>
      </w:pPr>
      <w:r>
        <w:rPr>
          <w:noProof/>
        </w:rPr>
        <w:t>B</w:t>
      </w:r>
      <w:r w:rsidR="00E72EBA">
        <w:rPr>
          <w:noProof/>
        </w:rPr>
        <w:t>y doing so</w:t>
      </w:r>
      <w:r>
        <w:rPr>
          <w:noProof/>
        </w:rPr>
        <w:t>,</w:t>
      </w:r>
      <w:r w:rsidR="00E72EBA">
        <w:rPr>
          <w:noProof/>
        </w:rPr>
        <w:t xml:space="preserve"> you will</w:t>
      </w:r>
      <w:r>
        <w:rPr>
          <w:noProof/>
        </w:rPr>
        <w:t xml:space="preserve"> be close to all the activites and events,</w:t>
      </w:r>
      <w:r w:rsidR="00505212">
        <w:rPr>
          <w:noProof/>
        </w:rPr>
        <w:t xml:space="preserve"> </w:t>
      </w:r>
      <w:r>
        <w:rPr>
          <w:noProof/>
        </w:rPr>
        <w:t>within walking distance of places to eat and near your room if you need to change cloths or just put your feet up for a while. We</w:t>
      </w:r>
      <w:r w:rsidR="005277E0">
        <w:rPr>
          <w:noProof/>
        </w:rPr>
        <w:t xml:space="preserve"> </w:t>
      </w:r>
      <w:r>
        <w:rPr>
          <w:noProof/>
        </w:rPr>
        <w:t>are looking froward to seeing you this December.</w:t>
      </w:r>
      <w:r w:rsidR="00053E84">
        <w:rPr>
          <w:noProof/>
        </w:rPr>
        <w:t xml:space="preserve"> You can make your own reservations or send your reservations to our Housing Chairman.</w:t>
      </w:r>
    </w:p>
    <w:p w14:paraId="64FF97D2" w14:textId="77777777" w:rsidR="00C64B48" w:rsidRDefault="00C64B48" w:rsidP="00C64B48">
      <w:pPr>
        <w:spacing w:after="0"/>
        <w:jc w:val="center"/>
        <w:rPr>
          <w:noProof/>
        </w:rPr>
      </w:pPr>
      <w:r>
        <w:rPr>
          <w:noProof/>
        </w:rPr>
        <w:t>Housing form instructions:</w:t>
      </w:r>
    </w:p>
    <w:p w14:paraId="3C327F44" w14:textId="7970B890" w:rsidR="00E72EBA" w:rsidRDefault="00C64B48" w:rsidP="00A0605C">
      <w:pPr>
        <w:spacing w:after="0"/>
        <w:jc w:val="center"/>
        <w:rPr>
          <w:noProof/>
        </w:rPr>
      </w:pPr>
      <w:r>
        <w:rPr>
          <w:noProof/>
        </w:rPr>
        <w:t xml:space="preserve">Chairman </w:t>
      </w:r>
      <w:r w:rsidR="00A0605C">
        <w:rPr>
          <w:noProof/>
        </w:rPr>
        <w:t>Daniel Dodd PGP</w:t>
      </w:r>
      <w:r w:rsidR="00E72EBA">
        <w:rPr>
          <w:noProof/>
        </w:rPr>
        <w:t xml:space="preserve"> </w:t>
      </w:r>
    </w:p>
    <w:p w14:paraId="694444AE" w14:textId="31AAA4AE" w:rsidR="00C64B48" w:rsidRDefault="00C64B48" w:rsidP="00C64B48">
      <w:pPr>
        <w:spacing w:after="40"/>
        <w:jc w:val="center"/>
        <w:rPr>
          <w:noProof/>
        </w:rPr>
      </w:pPr>
      <w:r>
        <w:rPr>
          <w:noProof/>
        </w:rPr>
        <w:t xml:space="preserve">239 Olive </w:t>
      </w:r>
      <w:r w:rsidRPr="00C64B48">
        <w:rPr>
          <w:noProof/>
        </w:rPr>
        <w:t>Street</w:t>
      </w:r>
    </w:p>
    <w:p w14:paraId="0010617A" w14:textId="7359CB0D" w:rsidR="00C64B48" w:rsidRDefault="00C64B48" w:rsidP="00C64B48">
      <w:pPr>
        <w:spacing w:after="40"/>
        <w:jc w:val="center"/>
        <w:rPr>
          <w:noProof/>
        </w:rPr>
      </w:pPr>
      <w:r>
        <w:rPr>
          <w:noProof/>
        </w:rPr>
        <w:t>Crossett, Arkansas</w:t>
      </w:r>
      <w:r w:rsidR="00505212">
        <w:rPr>
          <w:noProof/>
        </w:rPr>
        <w:t xml:space="preserve"> </w:t>
      </w:r>
      <w:r>
        <w:rPr>
          <w:noProof/>
        </w:rPr>
        <w:t>71635</w:t>
      </w:r>
    </w:p>
    <w:p w14:paraId="456293C6" w14:textId="344941DE" w:rsidR="00C64B48" w:rsidRDefault="00C64B48" w:rsidP="00C64B48">
      <w:pPr>
        <w:spacing w:after="40"/>
        <w:jc w:val="center"/>
        <w:rPr>
          <w:noProof/>
        </w:rPr>
      </w:pPr>
      <w:r>
        <w:rPr>
          <w:noProof/>
        </w:rPr>
        <w:t>Email</w:t>
      </w:r>
      <w:r w:rsidR="00A0605C">
        <w:rPr>
          <w:noProof/>
        </w:rPr>
        <w:t xml:space="preserve"> dcdodd@me.com</w:t>
      </w:r>
    </w:p>
    <w:p w14:paraId="3851C7B6" w14:textId="0DCB75D6" w:rsidR="00C64B48" w:rsidRDefault="00C64B48" w:rsidP="00C64B48">
      <w:pPr>
        <w:spacing w:after="0"/>
        <w:jc w:val="center"/>
        <w:rPr>
          <w:noProof/>
        </w:rPr>
      </w:pPr>
      <w:r>
        <w:rPr>
          <w:noProof/>
        </w:rPr>
        <w:t xml:space="preserve">Phone </w:t>
      </w:r>
      <w:r w:rsidR="00EB1289">
        <w:rPr>
          <w:noProof/>
        </w:rPr>
        <w:t>1-</w:t>
      </w:r>
      <w:r>
        <w:rPr>
          <w:noProof/>
        </w:rPr>
        <w:t>(870)304-</w:t>
      </w:r>
      <w:r w:rsidR="00A0605C">
        <w:rPr>
          <w:noProof/>
        </w:rPr>
        <w:t>7401</w:t>
      </w:r>
    </w:p>
    <w:p w14:paraId="7C1DA617" w14:textId="1ADFC948" w:rsidR="00C64B48" w:rsidRDefault="00C64B48" w:rsidP="00C64B48">
      <w:pPr>
        <w:spacing w:after="0"/>
        <w:jc w:val="center"/>
        <w:rPr>
          <w:noProof/>
        </w:rPr>
      </w:pPr>
      <w:r>
        <w:rPr>
          <w:noProof/>
        </w:rPr>
        <w:t>Room Rates / Taxes</w:t>
      </w:r>
    </w:p>
    <w:p w14:paraId="163987F4" w14:textId="3D42F3F9" w:rsidR="00C64B48" w:rsidRDefault="00C64B48" w:rsidP="00C64B48">
      <w:pPr>
        <w:spacing w:after="0"/>
        <w:jc w:val="center"/>
        <w:rPr>
          <w:noProof/>
        </w:rPr>
      </w:pPr>
      <w:r>
        <w:rPr>
          <w:noProof/>
        </w:rPr>
        <w:t xml:space="preserve">All rates are </w:t>
      </w:r>
      <w:r w:rsidR="003E42D0">
        <w:rPr>
          <w:noProof/>
        </w:rPr>
        <w:t xml:space="preserve">per room and subject to taxes. Special OES room rates are </w:t>
      </w:r>
      <w:r w:rsidR="00D02FE5">
        <w:rPr>
          <w:noProof/>
        </w:rPr>
        <w:t xml:space="preserve">$119.00 </w:t>
      </w:r>
      <w:r w:rsidR="003E42D0">
        <w:rPr>
          <w:noProof/>
        </w:rPr>
        <w:t xml:space="preserve">available until Nov. </w:t>
      </w:r>
      <w:r w:rsidR="003F6F6A">
        <w:rPr>
          <w:noProof/>
        </w:rPr>
        <w:t>09</w:t>
      </w:r>
      <w:r w:rsidR="003E42D0">
        <w:rPr>
          <w:noProof/>
        </w:rPr>
        <w:t>, 202</w:t>
      </w:r>
      <w:r w:rsidR="003F6F6A">
        <w:rPr>
          <w:noProof/>
        </w:rPr>
        <w:t>5</w:t>
      </w:r>
      <w:r w:rsidR="003E42D0">
        <w:rPr>
          <w:noProof/>
        </w:rPr>
        <w:t>. After Nov. 1</w:t>
      </w:r>
      <w:r w:rsidR="00A0605C">
        <w:rPr>
          <w:noProof/>
        </w:rPr>
        <w:t>1</w:t>
      </w:r>
      <w:r w:rsidR="003E42D0">
        <w:rPr>
          <w:noProof/>
        </w:rPr>
        <w:t>, 202</w:t>
      </w:r>
      <w:r w:rsidR="00CF5260">
        <w:rPr>
          <w:noProof/>
        </w:rPr>
        <w:t>4</w:t>
      </w:r>
      <w:r w:rsidR="003E42D0">
        <w:rPr>
          <w:noProof/>
        </w:rPr>
        <w:t xml:space="preserve"> the room block may be released and the hotel may charge a higher rate</w:t>
      </w:r>
      <w:r w:rsidR="00A0605C">
        <w:rPr>
          <w:noProof/>
        </w:rPr>
        <w:t xml:space="preserve"> $179.00</w:t>
      </w:r>
      <w:r w:rsidR="00505212">
        <w:rPr>
          <w:noProof/>
        </w:rPr>
        <w:t>.</w:t>
      </w:r>
      <w:r w:rsidR="003E42D0">
        <w:rPr>
          <w:noProof/>
        </w:rPr>
        <w:t xml:space="preserve"> Special request and room types cannot be garanteed; however the hotel will do its best to honor all request. Special room type may be asgined at</w:t>
      </w:r>
      <w:r w:rsidR="00C07A08">
        <w:rPr>
          <w:noProof/>
        </w:rPr>
        <w:t xml:space="preserve"> </w:t>
      </w:r>
      <w:r w:rsidR="003E42D0">
        <w:rPr>
          <w:noProof/>
        </w:rPr>
        <w:t>check-in ba</w:t>
      </w:r>
      <w:r w:rsidR="00C07A08">
        <w:rPr>
          <w:noProof/>
        </w:rPr>
        <w:t>s</w:t>
      </w:r>
      <w:r w:rsidR="003E42D0">
        <w:rPr>
          <w:noProof/>
        </w:rPr>
        <w:t>ed on availabl</w:t>
      </w:r>
      <w:r w:rsidR="00505212">
        <w:rPr>
          <w:noProof/>
        </w:rPr>
        <w:t>ity</w:t>
      </w:r>
      <w:r w:rsidR="003E42D0">
        <w:rPr>
          <w:noProof/>
        </w:rPr>
        <w:t>.</w:t>
      </w:r>
    </w:p>
    <w:p w14:paraId="4C65603F" w14:textId="5BA47581" w:rsidR="00D02FE5" w:rsidRDefault="00D02FE5" w:rsidP="00D02FE5">
      <w:pPr>
        <w:spacing w:after="0"/>
        <w:rPr>
          <w:noProof/>
        </w:rPr>
      </w:pPr>
      <w:r>
        <w:rPr>
          <w:noProof/>
        </w:rPr>
        <w:t>You may make your own reservations by calling</w:t>
      </w:r>
      <w:r w:rsidR="009A2D92">
        <w:rPr>
          <w:noProof/>
        </w:rPr>
        <w:t xml:space="preserve"> 1-501-907-4823 or</w:t>
      </w:r>
      <w:r w:rsidR="00C07A08">
        <w:rPr>
          <w:noProof/>
        </w:rPr>
        <w:t xml:space="preserve"> 1-501-371-900</w:t>
      </w:r>
      <w:r w:rsidR="00505212">
        <w:rPr>
          <w:noProof/>
        </w:rPr>
        <w:t>0,</w:t>
      </w:r>
      <w:r w:rsidR="00C07A08">
        <w:rPr>
          <w:noProof/>
        </w:rPr>
        <w:t xml:space="preserve"> </w:t>
      </w:r>
      <w:r w:rsidR="00505212">
        <w:rPr>
          <w:noProof/>
        </w:rPr>
        <w:t>g</w:t>
      </w:r>
      <w:r>
        <w:rPr>
          <w:noProof/>
        </w:rPr>
        <w:t>ive them the group code “</w:t>
      </w:r>
      <w:r w:rsidRPr="00D02FE5">
        <w:rPr>
          <w:noProof/>
          <w:highlight w:val="yellow"/>
        </w:rPr>
        <w:t>1</w:t>
      </w:r>
      <w:r w:rsidR="00396DD4">
        <w:rPr>
          <w:noProof/>
          <w:highlight w:val="yellow"/>
        </w:rPr>
        <w:t>130056</w:t>
      </w:r>
      <w:r w:rsidRPr="00D02FE5">
        <w:rPr>
          <w:noProof/>
          <w:highlight w:val="yellow"/>
        </w:rPr>
        <w:t>OR</w:t>
      </w:r>
      <w:r>
        <w:rPr>
          <w:noProof/>
        </w:rPr>
        <w:t xml:space="preserve">”, or go to </w:t>
      </w:r>
      <w:hyperlink r:id="rId11" w:history="1">
        <w:r w:rsidRPr="007623BE">
          <w:rPr>
            <w:rStyle w:val="Hyperlink"/>
            <w:noProof/>
          </w:rPr>
          <w:t>www.wyndham.com</w:t>
        </w:r>
      </w:hyperlink>
      <w:r>
        <w:rPr>
          <w:noProof/>
        </w:rPr>
        <w:t xml:space="preserve"> </w:t>
      </w:r>
      <w:r w:rsidR="00505212">
        <w:rPr>
          <w:noProof/>
        </w:rPr>
        <w:t xml:space="preserve">to </w:t>
      </w:r>
      <w:r>
        <w:rPr>
          <w:noProof/>
        </w:rPr>
        <w:t>revise your date and enter the group code.</w:t>
      </w:r>
      <w:r w:rsidR="00C07A08">
        <w:rPr>
          <w:noProof/>
        </w:rPr>
        <w:t xml:space="preserve"> </w:t>
      </w:r>
      <w:r>
        <w:rPr>
          <w:noProof/>
        </w:rPr>
        <w:t>A full hot buffet breakfast is included</w:t>
      </w:r>
      <w:r w:rsidR="001A3810">
        <w:rPr>
          <w:noProof/>
        </w:rPr>
        <w:t xml:space="preserve"> with this rate</w:t>
      </w:r>
      <w:r w:rsidR="00505212">
        <w:rPr>
          <w:noProof/>
        </w:rPr>
        <w:t>. Breakfast time</w:t>
      </w:r>
      <w:r>
        <w:rPr>
          <w:noProof/>
        </w:rPr>
        <w:t xml:space="preserve"> starts at 6:30 am to </w:t>
      </w:r>
      <w:r w:rsidR="001A3810">
        <w:rPr>
          <w:noProof/>
        </w:rPr>
        <w:t>9:30 am.</w:t>
      </w:r>
      <w:r w:rsidR="00C07A08">
        <w:rPr>
          <w:noProof/>
        </w:rPr>
        <w:t xml:space="preserve"> There are two rest</w:t>
      </w:r>
      <w:r w:rsidR="00F23486">
        <w:rPr>
          <w:noProof/>
        </w:rPr>
        <w:t>aurants on site, Benihana and the Riverfront Steakhouse.</w:t>
      </w:r>
    </w:p>
    <w:p w14:paraId="7FADBD70" w14:textId="77777777" w:rsidR="00C64B48" w:rsidRDefault="00C64B48" w:rsidP="00C64B48">
      <w:pPr>
        <w:spacing w:after="40"/>
        <w:jc w:val="center"/>
        <w:rPr>
          <w:noProof/>
        </w:rPr>
      </w:pPr>
    </w:p>
    <w:p w14:paraId="74BA500C" w14:textId="3556AE78" w:rsidR="00417EC9" w:rsidRPr="00E72EBA" w:rsidRDefault="00417EC9" w:rsidP="00A13490">
      <w:pPr>
        <w:spacing w:after="0"/>
        <w:jc w:val="center"/>
      </w:pPr>
    </w:p>
    <w:tbl>
      <w:tblPr>
        <w:tblStyle w:val="TableGrid"/>
        <w:tblpPr w:leftFromText="180" w:rightFromText="180" w:vertAnchor="text" w:horzAnchor="margin" w:tblpY="339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2EBA" w14:paraId="6104DA26" w14:textId="77777777" w:rsidTr="00336061">
        <w:trPr>
          <w:trHeight w:val="542"/>
        </w:trPr>
        <w:tc>
          <w:tcPr>
            <w:tcW w:w="4675" w:type="dxa"/>
          </w:tcPr>
          <w:p w14:paraId="72AD2824" w14:textId="724A3683" w:rsidR="00E72EBA" w:rsidRPr="00F32E79" w:rsidRDefault="00E72EBA" w:rsidP="00336061">
            <w:pPr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Arrival Date: </w:t>
            </w:r>
          </w:p>
        </w:tc>
        <w:tc>
          <w:tcPr>
            <w:tcW w:w="4675" w:type="dxa"/>
          </w:tcPr>
          <w:p w14:paraId="77E9D7B3" w14:textId="241A383A" w:rsidR="00E72EBA" w:rsidRPr="009C1593" w:rsidRDefault="00E72EBA" w:rsidP="00336061">
            <w:pPr>
              <w:rPr>
                <w:rFonts w:ascii="Arial Black" w:hAnsi="Arial Black"/>
                <w:sz w:val="20"/>
                <w:szCs w:val="20"/>
              </w:rPr>
            </w:pPr>
            <w:r w:rsidRPr="009C1593">
              <w:rPr>
                <w:rFonts w:ascii="Arial Black" w:hAnsi="Arial Black"/>
                <w:sz w:val="20"/>
                <w:szCs w:val="20"/>
              </w:rPr>
              <w:t>Departure Date</w:t>
            </w:r>
            <w:r>
              <w:rPr>
                <w:rFonts w:ascii="Arial Black" w:hAnsi="Arial Black"/>
                <w:sz w:val="20"/>
                <w:szCs w:val="20"/>
              </w:rPr>
              <w:t xml:space="preserve">: </w:t>
            </w:r>
          </w:p>
        </w:tc>
      </w:tr>
    </w:tbl>
    <w:p w14:paraId="097B7C70" w14:textId="2EF7E520" w:rsidR="00417EC9" w:rsidRDefault="00417EC9" w:rsidP="00E677FE">
      <w:pPr>
        <w:spacing w:after="0"/>
        <w:rPr>
          <w:sz w:val="16"/>
          <w:szCs w:val="16"/>
        </w:rPr>
      </w:pPr>
    </w:p>
    <w:tbl>
      <w:tblPr>
        <w:tblStyle w:val="TableGrid"/>
        <w:tblpPr w:leftFromText="180" w:rightFromText="180" w:vertAnchor="page" w:horzAnchor="margin" w:tblpY="2478"/>
        <w:tblW w:w="50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929"/>
        <w:gridCol w:w="87"/>
        <w:gridCol w:w="3055"/>
        <w:gridCol w:w="1663"/>
        <w:gridCol w:w="2863"/>
      </w:tblGrid>
      <w:tr w:rsidR="00E72EBA" w:rsidRPr="00846B76" w14:paraId="09E0DB68" w14:textId="77777777" w:rsidTr="00A13490">
        <w:trPr>
          <w:trHeight w:val="898"/>
        </w:trPr>
        <w:sdt>
          <w:sdtPr>
            <w:id w:val="1621259925"/>
            <w:placeholder>
              <w:docPart w:val="5A3A3CFFC98B4ABCBF5677A7E3454D23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2DCE81E0" w14:textId="77777777" w:rsidR="00E72EBA" w:rsidRPr="00846B76" w:rsidRDefault="00E72EBA" w:rsidP="00336061">
                <w:r w:rsidRPr="00346DE2">
                  <w:t>First Name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6659460A" w14:textId="1812D668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256DFEE7" w14:textId="77777777" w:rsidTr="00336061">
        <w:trPr>
          <w:trHeight w:val="571"/>
        </w:trPr>
        <w:sdt>
          <w:sdtPr>
            <w:id w:val="-1470592894"/>
            <w:placeholder>
              <w:docPart w:val="2953B11AE4E44332AD3A42A38153CAFA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124DDC3B" w14:textId="77777777" w:rsidR="00E72EBA" w:rsidRPr="00846B76" w:rsidRDefault="00E72EBA" w:rsidP="00336061">
                <w:r w:rsidRPr="00346DE2">
                  <w:t>Last Name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500686CB" w14:textId="42578144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36457C26" w14:textId="77777777" w:rsidTr="00336061">
        <w:trPr>
          <w:trHeight w:val="584"/>
        </w:trPr>
        <w:sdt>
          <w:sdtPr>
            <w:id w:val="572943512"/>
            <w:placeholder>
              <w:docPart w:val="ED88FAAB36354ABE98D8F21715C07C2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07D89FA4" w14:textId="77777777" w:rsidR="00E72EBA" w:rsidRDefault="00E72EBA" w:rsidP="00336061">
                <w:r w:rsidRPr="00346DE2">
                  <w:t>Address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1C710124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57A50937" w14:textId="77777777" w:rsidTr="00336061">
        <w:trPr>
          <w:trHeight w:val="584"/>
        </w:trPr>
        <w:sdt>
          <w:sdtPr>
            <w:id w:val="-521243642"/>
            <w:placeholder>
              <w:docPart w:val="7137809FC7B64F228075C1DE6E4AB36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22B88EE1" w14:textId="77777777" w:rsidR="00E72EBA" w:rsidRPr="00846B76" w:rsidRDefault="00E72EBA" w:rsidP="00336061">
                <w:r w:rsidRPr="00346DE2">
                  <w:t>City/State/Zip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1D4E15BF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77C634A9" w14:textId="77777777" w:rsidTr="00336061">
        <w:trPr>
          <w:trHeight w:val="332"/>
        </w:trPr>
        <w:sdt>
          <w:sdtPr>
            <w:id w:val="83577009"/>
            <w:placeholder>
              <w:docPart w:val="2E95550E009D480391A4CF2D9F9AFBC2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715F7219" w14:textId="77777777" w:rsidR="00E72EBA" w:rsidRPr="00846B76" w:rsidRDefault="00E72EBA" w:rsidP="00336061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75A9113B" w14:textId="77777777" w:rsidR="00E72EBA" w:rsidRPr="00846B76" w:rsidRDefault="00E72EBA" w:rsidP="00336061">
            <w:pPr>
              <w:spacing w:before="240"/>
            </w:pPr>
          </w:p>
        </w:tc>
        <w:sdt>
          <w:sdtPr>
            <w:id w:val="-1074967882"/>
            <w:placeholder>
              <w:docPart w:val="187D60F113A24683A618E68E29E8EBBE"/>
            </w:placeholder>
            <w:temporary/>
            <w:showingPlcHdr/>
          </w:sdtPr>
          <w:sdtEndPr/>
          <w:sdtContent>
            <w:tc>
              <w:tcPr>
                <w:tcW w:w="865" w:type="pct"/>
                <w:vAlign w:val="bottom"/>
              </w:tcPr>
              <w:p w14:paraId="7206F0DA" w14:textId="77777777" w:rsidR="00E72EBA" w:rsidRPr="00846B76" w:rsidRDefault="00E72EBA" w:rsidP="00336061">
                <w:r w:rsidRPr="00346DE2">
                  <w:t>Cell Phone</w:t>
                </w:r>
              </w:p>
            </w:tc>
          </w:sdtContent>
        </w:sdt>
        <w:tc>
          <w:tcPr>
            <w:tcW w:w="1489" w:type="pct"/>
            <w:tcBorders>
              <w:bottom w:val="single" w:sz="4" w:space="0" w:color="auto"/>
            </w:tcBorders>
            <w:vAlign w:val="bottom"/>
          </w:tcPr>
          <w:p w14:paraId="0F52D51B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7F8ADBEB" w14:textId="77777777" w:rsidTr="00336061">
        <w:trPr>
          <w:trHeight w:val="584"/>
        </w:trPr>
        <w:sdt>
          <w:sdtPr>
            <w:id w:val="-965116832"/>
            <w:placeholder>
              <w:docPart w:val="288FD1CA5AB44C409571E8BB503CA6C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09DF3F05" w14:textId="77777777" w:rsidR="00E72EBA" w:rsidRPr="00846B76" w:rsidRDefault="00E72EBA" w:rsidP="00336061">
                <w:r w:rsidRPr="00346DE2">
                  <w:t>Email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54814D99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276106E0" w14:textId="77777777" w:rsidTr="00336061">
        <w:trPr>
          <w:trHeight w:val="1494"/>
        </w:trPr>
        <w:tc>
          <w:tcPr>
            <w:tcW w:w="5000" w:type="pct"/>
            <w:gridSpan w:val="6"/>
            <w:shd w:val="clear" w:color="auto" w:fill="auto"/>
            <w:vAlign w:val="bottom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71"/>
            </w:tblGrid>
            <w:tr w:rsidR="00FF5185" w14:paraId="37EF9FD3" w14:textId="77777777" w:rsidTr="00A24CE0">
              <w:trPr>
                <w:trHeight w:val="476"/>
              </w:trPr>
              <w:tc>
                <w:tcPr>
                  <w:tcW w:w="9171" w:type="dxa"/>
                </w:tcPr>
                <w:p w14:paraId="05F23533" w14:textId="18DCFE13" w:rsidR="00FF5185" w:rsidRDefault="00FF5185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Title:</w:t>
                  </w:r>
                </w:p>
              </w:tc>
            </w:tr>
          </w:tbl>
          <w:p w14:paraId="4900D52D" w14:textId="77777777" w:rsidR="00FF5185" w:rsidRDefault="00FF5185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0D23B172" w14:textId="35DBB6CE" w:rsidR="00E72EBA" w:rsidRDefault="00E72EBA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Names of Person(s) in room: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71"/>
            </w:tblGrid>
            <w:tr w:rsidR="00E72EBA" w14:paraId="1DA537FF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2D5B2B9F" w14:textId="77777777" w:rsidR="00E72EBA" w:rsidRDefault="00E72EBA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596DA3DB" w14:textId="77777777" w:rsidTr="002A33EA">
              <w:trPr>
                <w:trHeight w:val="298"/>
              </w:trPr>
              <w:tc>
                <w:tcPr>
                  <w:tcW w:w="9171" w:type="dxa"/>
                </w:tcPr>
                <w:p w14:paraId="6662052E" w14:textId="77777777" w:rsidR="00E72EBA" w:rsidRDefault="00E72EBA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079273F4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5E33E2D8" w14:textId="77777777" w:rsidR="00E72EBA" w:rsidRDefault="00E72EBA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2BEC38CF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1877184E" w14:textId="77777777" w:rsidR="00E72EBA" w:rsidRDefault="00E72EBA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04C3A30" w14:textId="77777777" w:rsidR="00E72EBA" w:rsidRPr="0071271B" w:rsidRDefault="00E72EBA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72EBA" w:rsidRPr="00846B76" w14:paraId="626D474F" w14:textId="77777777" w:rsidTr="00336061">
        <w:trPr>
          <w:trHeight w:val="522"/>
        </w:trPr>
        <w:tc>
          <w:tcPr>
            <w:tcW w:w="5000" w:type="pct"/>
            <w:gridSpan w:val="6"/>
            <w:vAlign w:val="bottom"/>
          </w:tcPr>
          <w:p w14:paraId="50518522" w14:textId="77777777" w:rsidR="00E72EBA" w:rsidRPr="0097140D" w:rsidRDefault="00E72EBA" w:rsidP="00336061">
            <w:pPr>
              <w:spacing w:before="240"/>
              <w:jc w:val="center"/>
            </w:pPr>
            <w:r>
              <w:t>Hotel Room Selection                                                                                                  (</w:t>
            </w:r>
            <w:r>
              <w:rPr>
                <w:sz w:val="18"/>
                <w:szCs w:val="18"/>
              </w:rPr>
              <w:t>Please place an X in box beside your choice</w:t>
            </w:r>
            <w:r>
              <w:t>)</w:t>
            </w:r>
          </w:p>
        </w:tc>
      </w:tr>
      <w:tr w:rsidR="00E72EBA" w:rsidRPr="00846B76" w14:paraId="01960EB7" w14:textId="77777777" w:rsidTr="00336061">
        <w:trPr>
          <w:trHeight w:val="558"/>
        </w:trPr>
        <w:tc>
          <w:tcPr>
            <w:tcW w:w="529" w:type="pct"/>
          </w:tcPr>
          <w:p w14:paraId="1555995D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0FE93B56" w14:textId="77777777" w:rsidR="00E72EBA" w:rsidRDefault="00E72EBA" w:rsidP="00336061">
            <w:r>
              <w:t>Single 1 occupant 1 bed                                                                      $119.00</w:t>
            </w:r>
          </w:p>
        </w:tc>
      </w:tr>
      <w:tr w:rsidR="00E72EBA" w:rsidRPr="00846B76" w14:paraId="7500BC23" w14:textId="77777777" w:rsidTr="00336061">
        <w:trPr>
          <w:trHeight w:val="558"/>
        </w:trPr>
        <w:tc>
          <w:tcPr>
            <w:tcW w:w="529" w:type="pct"/>
          </w:tcPr>
          <w:p w14:paraId="74BF25FE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64218539" w14:textId="77777777" w:rsidR="00E72EBA" w:rsidRDefault="00E72EBA" w:rsidP="00336061">
            <w:r>
              <w:t>Single 2 occupants 1 bed                                                                    $119.00</w:t>
            </w:r>
          </w:p>
        </w:tc>
      </w:tr>
      <w:tr w:rsidR="00E72EBA" w:rsidRPr="00846B76" w14:paraId="01AB78EC" w14:textId="77777777" w:rsidTr="00336061">
        <w:trPr>
          <w:trHeight w:val="558"/>
        </w:trPr>
        <w:tc>
          <w:tcPr>
            <w:tcW w:w="529" w:type="pct"/>
          </w:tcPr>
          <w:p w14:paraId="383E8227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5113DA53" w14:textId="77777777" w:rsidR="00E72EBA" w:rsidRDefault="00E72EBA" w:rsidP="00336061">
            <w:r>
              <w:t>Double 2 occupants 2 beds                                                                $119.00</w:t>
            </w:r>
          </w:p>
        </w:tc>
      </w:tr>
      <w:tr w:rsidR="00E72EBA" w:rsidRPr="00846B76" w14:paraId="6A865640" w14:textId="77777777" w:rsidTr="00336061">
        <w:trPr>
          <w:trHeight w:val="558"/>
        </w:trPr>
        <w:tc>
          <w:tcPr>
            <w:tcW w:w="529" w:type="pct"/>
          </w:tcPr>
          <w:p w14:paraId="2A4AB640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0F3E77CB" w14:textId="77777777" w:rsidR="00E72EBA" w:rsidRDefault="00E72EBA" w:rsidP="00336061">
            <w:r>
              <w:t>Triple 3 occupants 2 beds                                                                   $129.00</w:t>
            </w:r>
          </w:p>
        </w:tc>
      </w:tr>
      <w:tr w:rsidR="00E72EBA" w:rsidRPr="00846B76" w14:paraId="3B77EBF8" w14:textId="77777777" w:rsidTr="00336061">
        <w:trPr>
          <w:trHeight w:val="558"/>
        </w:trPr>
        <w:tc>
          <w:tcPr>
            <w:tcW w:w="529" w:type="pct"/>
          </w:tcPr>
          <w:p w14:paraId="3EA7B53C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42E08C6C" w14:textId="77777777" w:rsidR="00E72EBA" w:rsidRDefault="00E72EBA" w:rsidP="00336061">
            <w:r>
              <w:t>Quad 4 occupants 2 beds                                                                   $139.00</w:t>
            </w:r>
          </w:p>
        </w:tc>
      </w:tr>
      <w:tr w:rsidR="00E72EBA" w:rsidRPr="00846B76" w14:paraId="0C915FA2" w14:textId="77777777" w:rsidTr="00336061">
        <w:trPr>
          <w:trHeight w:val="584"/>
        </w:trPr>
        <w:tc>
          <w:tcPr>
            <w:tcW w:w="529" w:type="pct"/>
          </w:tcPr>
          <w:p w14:paraId="02A44FAE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74917DBB" w14:textId="6E9A4349" w:rsidR="00E72EBA" w:rsidRPr="009C1593" w:rsidRDefault="00E72EBA" w:rsidP="00336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specify your ADA if you have a special requirement so the hotel can assist as rooms are limited.</w:t>
            </w:r>
          </w:p>
        </w:tc>
      </w:tr>
      <w:tr w:rsidR="00E72EBA" w:rsidRPr="00846B76" w14:paraId="40697858" w14:textId="77777777" w:rsidTr="00336061">
        <w:trPr>
          <w:trHeight w:val="506"/>
        </w:trPr>
        <w:tc>
          <w:tcPr>
            <w:tcW w:w="529" w:type="pct"/>
          </w:tcPr>
          <w:p w14:paraId="400E753C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528" w:type="pct"/>
            <w:gridSpan w:val="2"/>
            <w:vAlign w:val="bottom"/>
          </w:tcPr>
          <w:p w14:paraId="05B45F29" w14:textId="77777777" w:rsidR="00E72EBA" w:rsidRDefault="00E72EBA" w:rsidP="00336061">
            <w:r>
              <w:t>ADA</w:t>
            </w:r>
          </w:p>
        </w:tc>
        <w:tc>
          <w:tcPr>
            <w:tcW w:w="3943" w:type="pct"/>
            <w:gridSpan w:val="3"/>
            <w:tcBorders>
              <w:bottom w:val="single" w:sz="4" w:space="0" w:color="auto"/>
            </w:tcBorders>
            <w:vAlign w:val="bottom"/>
          </w:tcPr>
          <w:p w14:paraId="73B34BA2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46C371E0" w14:textId="77777777" w:rsidTr="00336061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A906D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07306D9B" w14:textId="77777777" w:rsidTr="00336061">
        <w:trPr>
          <w:trHeight w:val="467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F474C4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5BF99E3A" w14:textId="77777777" w:rsidTr="00336061">
        <w:trPr>
          <w:trHeight w:val="70"/>
        </w:trPr>
        <w:tc>
          <w:tcPr>
            <w:tcW w:w="5000" w:type="pct"/>
            <w:gridSpan w:val="6"/>
            <w:shd w:val="clear" w:color="auto" w:fill="auto"/>
          </w:tcPr>
          <w:p w14:paraId="4FC1E1A0" w14:textId="77777777" w:rsidR="00E72EBA" w:rsidRPr="00846B76" w:rsidRDefault="00E72EBA" w:rsidP="00336061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37848D5" w14:textId="77777777" w:rsidR="00336061" w:rsidRDefault="00336061" w:rsidP="00336061">
      <w:pPr>
        <w:jc w:val="center"/>
        <w:rPr>
          <w:sz w:val="16"/>
          <w:szCs w:val="16"/>
        </w:rPr>
      </w:pPr>
    </w:p>
    <w:p w14:paraId="36FECE2A" w14:textId="1BADE2D4" w:rsidR="0097140D" w:rsidRPr="0097140D" w:rsidRDefault="0097140D" w:rsidP="00336061">
      <w:pPr>
        <w:jc w:val="center"/>
        <w:rPr>
          <w:b/>
          <w:bCs/>
        </w:rPr>
      </w:pPr>
      <w:r w:rsidRPr="0097140D">
        <w:rPr>
          <w:b/>
          <w:bCs/>
        </w:rPr>
        <w:t>Payment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42"/>
        <w:gridCol w:w="155"/>
        <w:gridCol w:w="26"/>
        <w:gridCol w:w="108"/>
        <w:gridCol w:w="13"/>
        <w:gridCol w:w="702"/>
        <w:gridCol w:w="709"/>
        <w:gridCol w:w="392"/>
        <w:gridCol w:w="913"/>
        <w:gridCol w:w="707"/>
        <w:gridCol w:w="1080"/>
        <w:gridCol w:w="618"/>
        <w:gridCol w:w="192"/>
        <w:gridCol w:w="776"/>
        <w:gridCol w:w="24"/>
        <w:gridCol w:w="284"/>
        <w:gridCol w:w="522"/>
        <w:gridCol w:w="729"/>
      </w:tblGrid>
      <w:tr w:rsidR="0097140D" w14:paraId="53DC45A2" w14:textId="77777777" w:rsidTr="0097140D">
        <w:trPr>
          <w:trHeight w:val="548"/>
        </w:trPr>
        <w:tc>
          <w:tcPr>
            <w:tcW w:w="9350" w:type="dxa"/>
            <w:gridSpan w:val="19"/>
          </w:tcPr>
          <w:p w14:paraId="09A32C04" w14:textId="08462B33" w:rsidR="0097140D" w:rsidRPr="0097140D" w:rsidRDefault="0097140D" w:rsidP="00922A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rooms are subject to applic</w:t>
            </w:r>
            <w:r w:rsidR="00922A0C">
              <w:rPr>
                <w:b/>
                <w:bCs/>
              </w:rPr>
              <w:t>able state and local taxes</w:t>
            </w:r>
          </w:p>
        </w:tc>
      </w:tr>
      <w:tr w:rsidR="0097140D" w14:paraId="6B19528D" w14:textId="77777777" w:rsidTr="0097140D">
        <w:trPr>
          <w:trHeight w:val="440"/>
        </w:trPr>
        <w:tc>
          <w:tcPr>
            <w:tcW w:w="9350" w:type="dxa"/>
            <w:gridSpan w:val="19"/>
          </w:tcPr>
          <w:p w14:paraId="446829D3" w14:textId="13F98D09" w:rsidR="0097140D" w:rsidRPr="00922A0C" w:rsidRDefault="00922A0C" w:rsidP="00922A0C">
            <w:pPr>
              <w:jc w:val="center"/>
              <w:rPr>
                <w:b/>
                <w:bCs/>
              </w:rPr>
            </w:pPr>
            <w:r w:rsidRPr="00922A0C">
              <w:rPr>
                <w:b/>
                <w:bCs/>
              </w:rPr>
              <w:t>Cancellations must be made with the Housing Chairman not the Hotel</w:t>
            </w:r>
          </w:p>
        </w:tc>
      </w:tr>
      <w:tr w:rsidR="0097140D" w14:paraId="799E96C3" w14:textId="77777777" w:rsidTr="0097140D">
        <w:trPr>
          <w:trHeight w:val="440"/>
        </w:trPr>
        <w:tc>
          <w:tcPr>
            <w:tcW w:w="9350" w:type="dxa"/>
            <w:gridSpan w:val="19"/>
          </w:tcPr>
          <w:p w14:paraId="4580CF54" w14:textId="78519F24" w:rsidR="0097140D" w:rsidRPr="00922A0C" w:rsidRDefault="00922A0C" w:rsidP="00922A0C">
            <w:pPr>
              <w:jc w:val="center"/>
              <w:rPr>
                <w:b/>
                <w:bCs/>
                <w:sz w:val="24"/>
                <w:szCs w:val="24"/>
              </w:rPr>
            </w:pPr>
            <w:r w:rsidRPr="00922A0C">
              <w:rPr>
                <w:b/>
                <w:bCs/>
                <w:sz w:val="24"/>
                <w:szCs w:val="24"/>
              </w:rPr>
              <w:t xml:space="preserve">If </w:t>
            </w:r>
            <w:r w:rsidR="00A0605C" w:rsidRPr="00922A0C">
              <w:rPr>
                <w:b/>
                <w:bCs/>
                <w:sz w:val="24"/>
                <w:szCs w:val="24"/>
              </w:rPr>
              <w:t>splitting</w:t>
            </w:r>
            <w:r w:rsidRPr="00922A0C">
              <w:rPr>
                <w:b/>
                <w:bCs/>
                <w:sz w:val="24"/>
                <w:szCs w:val="24"/>
              </w:rPr>
              <w:t xml:space="preserve"> the bill with multiple room occupants</w:t>
            </w:r>
            <w:r w:rsidR="00CF021C">
              <w:rPr>
                <w:b/>
                <w:bCs/>
                <w:sz w:val="24"/>
                <w:szCs w:val="24"/>
              </w:rPr>
              <w:t>,</w:t>
            </w:r>
            <w:r w:rsidRPr="00922A0C">
              <w:rPr>
                <w:b/>
                <w:bCs/>
                <w:sz w:val="24"/>
                <w:szCs w:val="24"/>
              </w:rPr>
              <w:t xml:space="preserve"> please indicate the split below</w:t>
            </w:r>
          </w:p>
        </w:tc>
      </w:tr>
      <w:tr w:rsidR="00922A0C" w14:paraId="3BAC80D8" w14:textId="77777777" w:rsidTr="002A33EA">
        <w:trPr>
          <w:trHeight w:val="530"/>
        </w:trPr>
        <w:tc>
          <w:tcPr>
            <w:tcW w:w="1555" w:type="dxa"/>
            <w:gridSpan w:val="3"/>
          </w:tcPr>
          <w:p w14:paraId="2D00808A" w14:textId="77777777" w:rsidR="00922A0C" w:rsidRPr="00922A0C" w:rsidRDefault="00922A0C" w:rsidP="00F32E79">
            <w:r>
              <w:t>2 ways</w:t>
            </w:r>
          </w:p>
        </w:tc>
        <w:tc>
          <w:tcPr>
            <w:tcW w:w="1558" w:type="dxa"/>
            <w:gridSpan w:val="5"/>
          </w:tcPr>
          <w:p w14:paraId="762CC874" w14:textId="0634A73D" w:rsidR="00922A0C" w:rsidRPr="00922A0C" w:rsidRDefault="00922A0C" w:rsidP="00F32E79"/>
        </w:tc>
        <w:tc>
          <w:tcPr>
            <w:tcW w:w="2012" w:type="dxa"/>
            <w:gridSpan w:val="3"/>
          </w:tcPr>
          <w:p w14:paraId="476E35D7" w14:textId="77777777" w:rsidR="00922A0C" w:rsidRPr="00922A0C" w:rsidRDefault="00922A0C" w:rsidP="00F32E79">
            <w:r>
              <w:t>3 ways</w:t>
            </w:r>
          </w:p>
        </w:tc>
        <w:tc>
          <w:tcPr>
            <w:tcW w:w="1080" w:type="dxa"/>
          </w:tcPr>
          <w:p w14:paraId="2F12EFAB" w14:textId="295F4887" w:rsidR="00922A0C" w:rsidRPr="00922A0C" w:rsidRDefault="00922A0C" w:rsidP="00F32E79"/>
        </w:tc>
        <w:tc>
          <w:tcPr>
            <w:tcW w:w="1586" w:type="dxa"/>
            <w:gridSpan w:val="3"/>
          </w:tcPr>
          <w:p w14:paraId="3EDCEBAB" w14:textId="77777777" w:rsidR="00922A0C" w:rsidRPr="00922A0C" w:rsidRDefault="00922A0C" w:rsidP="00F32E79">
            <w:r>
              <w:t>4 ways</w:t>
            </w:r>
          </w:p>
        </w:tc>
        <w:tc>
          <w:tcPr>
            <w:tcW w:w="1559" w:type="dxa"/>
            <w:gridSpan w:val="4"/>
          </w:tcPr>
          <w:p w14:paraId="540AC175" w14:textId="212FB91A" w:rsidR="00922A0C" w:rsidRPr="00922A0C" w:rsidRDefault="00922A0C" w:rsidP="00F32E79"/>
        </w:tc>
      </w:tr>
      <w:tr w:rsidR="00922A0C" w14:paraId="27BFFD84" w14:textId="77777777" w:rsidTr="00CF021C">
        <w:trPr>
          <w:trHeight w:val="422"/>
        </w:trPr>
        <w:tc>
          <w:tcPr>
            <w:tcW w:w="1581" w:type="dxa"/>
            <w:gridSpan w:val="4"/>
          </w:tcPr>
          <w:p w14:paraId="5C9F8BC2" w14:textId="6DB31E5B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Type of Credit Card</w:t>
            </w:r>
          </w:p>
        </w:tc>
        <w:tc>
          <w:tcPr>
            <w:tcW w:w="823" w:type="dxa"/>
            <w:gridSpan w:val="3"/>
          </w:tcPr>
          <w:p w14:paraId="1AD1CAFA" w14:textId="57C24D40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Visa</w:t>
            </w:r>
          </w:p>
        </w:tc>
        <w:tc>
          <w:tcPr>
            <w:tcW w:w="1101" w:type="dxa"/>
            <w:gridSpan w:val="2"/>
          </w:tcPr>
          <w:p w14:paraId="6FC16984" w14:textId="4FB62C64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913" w:type="dxa"/>
          </w:tcPr>
          <w:p w14:paraId="25879BCF" w14:textId="309C92D6" w:rsidR="00922A0C" w:rsidRDefault="00922A0C" w:rsidP="00F32E79">
            <w:pPr>
              <w:rPr>
                <w:sz w:val="16"/>
                <w:szCs w:val="16"/>
              </w:rPr>
            </w:pPr>
            <w:r w:rsidRPr="00922A0C">
              <w:rPr>
                <w:sz w:val="20"/>
                <w:szCs w:val="20"/>
              </w:rPr>
              <w:t>Discover</w:t>
            </w:r>
          </w:p>
        </w:tc>
        <w:tc>
          <w:tcPr>
            <w:tcW w:w="1787" w:type="dxa"/>
            <w:gridSpan w:val="2"/>
          </w:tcPr>
          <w:p w14:paraId="69F9D733" w14:textId="1F1C8E30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</w:tcPr>
          <w:p w14:paraId="0B3FE42C" w14:textId="282E0C16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Amer Exp</w:t>
            </w:r>
          </w:p>
        </w:tc>
        <w:tc>
          <w:tcPr>
            <w:tcW w:w="800" w:type="dxa"/>
            <w:gridSpan w:val="2"/>
          </w:tcPr>
          <w:p w14:paraId="30C1AF3F" w14:textId="14EE0B9B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gridSpan w:val="2"/>
          </w:tcPr>
          <w:p w14:paraId="66D6E559" w14:textId="1C588EEB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MC</w:t>
            </w:r>
          </w:p>
        </w:tc>
        <w:tc>
          <w:tcPr>
            <w:tcW w:w="729" w:type="dxa"/>
          </w:tcPr>
          <w:p w14:paraId="290E6185" w14:textId="64067582" w:rsidR="00922A0C" w:rsidRDefault="00922A0C" w:rsidP="00F32E79">
            <w:pPr>
              <w:rPr>
                <w:sz w:val="16"/>
                <w:szCs w:val="16"/>
              </w:rPr>
            </w:pPr>
          </w:p>
        </w:tc>
      </w:tr>
      <w:tr w:rsidR="00417EC9" w14:paraId="0030F070" w14:textId="77777777" w:rsidTr="002A33EA">
        <w:trPr>
          <w:trHeight w:val="440"/>
        </w:trPr>
        <w:tc>
          <w:tcPr>
            <w:tcW w:w="1358" w:type="dxa"/>
          </w:tcPr>
          <w:p w14:paraId="15C271D1" w14:textId="07C3CCBE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Card Number</w:t>
            </w:r>
          </w:p>
        </w:tc>
        <w:tc>
          <w:tcPr>
            <w:tcW w:w="3767" w:type="dxa"/>
            <w:gridSpan w:val="10"/>
          </w:tcPr>
          <w:p w14:paraId="7B01D1DA" w14:textId="7559EC12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245CBDB0" w14:textId="4F0ACF8A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 Date</w:t>
            </w:r>
          </w:p>
        </w:tc>
        <w:tc>
          <w:tcPr>
            <w:tcW w:w="618" w:type="dxa"/>
          </w:tcPr>
          <w:p w14:paraId="0FDC8345" w14:textId="76D3547A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</w:tcPr>
          <w:p w14:paraId="0EF2DFE6" w14:textId="6D4AA592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CVV #</w:t>
            </w:r>
          </w:p>
        </w:tc>
        <w:tc>
          <w:tcPr>
            <w:tcW w:w="1251" w:type="dxa"/>
            <w:gridSpan w:val="2"/>
          </w:tcPr>
          <w:p w14:paraId="0B6D6E66" w14:textId="483AB307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</w:tr>
      <w:tr w:rsidR="00417EC9" w14:paraId="2B15CCB8" w14:textId="77777777" w:rsidTr="002A33EA">
        <w:trPr>
          <w:trHeight w:val="440"/>
        </w:trPr>
        <w:tc>
          <w:tcPr>
            <w:tcW w:w="1400" w:type="dxa"/>
            <w:gridSpan w:val="2"/>
          </w:tcPr>
          <w:p w14:paraId="67295875" w14:textId="2AC561B1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on Credit Card</w:t>
            </w:r>
          </w:p>
        </w:tc>
        <w:tc>
          <w:tcPr>
            <w:tcW w:w="7950" w:type="dxa"/>
            <w:gridSpan w:val="17"/>
          </w:tcPr>
          <w:p w14:paraId="7084A0B2" w14:textId="163E17F2" w:rsidR="00417EC9" w:rsidRDefault="00417EC9" w:rsidP="00F32E79">
            <w:pPr>
              <w:rPr>
                <w:sz w:val="16"/>
                <w:szCs w:val="16"/>
              </w:rPr>
            </w:pPr>
          </w:p>
        </w:tc>
      </w:tr>
      <w:tr w:rsidR="00417EC9" w14:paraId="17724071" w14:textId="77777777" w:rsidTr="002A33EA">
        <w:trPr>
          <w:trHeight w:val="530"/>
        </w:trPr>
        <w:tc>
          <w:tcPr>
            <w:tcW w:w="1689" w:type="dxa"/>
            <w:gridSpan w:val="5"/>
          </w:tcPr>
          <w:p w14:paraId="44767081" w14:textId="7E3403C4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Card Billing Address</w:t>
            </w:r>
          </w:p>
        </w:tc>
        <w:tc>
          <w:tcPr>
            <w:tcW w:w="7661" w:type="dxa"/>
            <w:gridSpan w:val="14"/>
          </w:tcPr>
          <w:p w14:paraId="7E5B8109" w14:textId="473B2E92" w:rsidR="00417EC9" w:rsidRDefault="00417EC9" w:rsidP="00F32E79">
            <w:pPr>
              <w:rPr>
                <w:sz w:val="16"/>
                <w:szCs w:val="16"/>
              </w:rPr>
            </w:pPr>
          </w:p>
        </w:tc>
      </w:tr>
      <w:tr w:rsidR="00417EC9" w14:paraId="5C94AA56" w14:textId="77777777" w:rsidTr="002A33EA">
        <w:trPr>
          <w:trHeight w:val="440"/>
        </w:trPr>
        <w:tc>
          <w:tcPr>
            <w:tcW w:w="1702" w:type="dxa"/>
            <w:gridSpan w:val="6"/>
          </w:tcPr>
          <w:p w14:paraId="7C603980" w14:textId="7EA98E99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Card Holder’s Signature</w:t>
            </w:r>
          </w:p>
        </w:tc>
        <w:tc>
          <w:tcPr>
            <w:tcW w:w="7648" w:type="dxa"/>
            <w:gridSpan w:val="13"/>
          </w:tcPr>
          <w:p w14:paraId="151EE06E" w14:textId="4F57F509" w:rsidR="00417EC9" w:rsidRDefault="00417EC9" w:rsidP="00F32E79">
            <w:pPr>
              <w:rPr>
                <w:sz w:val="16"/>
                <w:szCs w:val="16"/>
              </w:rPr>
            </w:pPr>
          </w:p>
        </w:tc>
      </w:tr>
    </w:tbl>
    <w:p w14:paraId="777FADC3" w14:textId="0F5B4CDD" w:rsidR="00922A0C" w:rsidRDefault="00922A0C" w:rsidP="00F32E79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7EC9" w14:paraId="4A1F471C" w14:textId="77777777" w:rsidTr="00417EC9">
        <w:trPr>
          <w:trHeight w:val="422"/>
        </w:trPr>
        <w:tc>
          <w:tcPr>
            <w:tcW w:w="9350" w:type="dxa"/>
          </w:tcPr>
          <w:p w14:paraId="6E6C41A5" w14:textId="30808B84" w:rsidR="00417EC9" w:rsidRPr="00417EC9" w:rsidRDefault="00417EC9" w:rsidP="00417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*******Card Holder (s) signature is required to process reservation*******</w:t>
            </w:r>
          </w:p>
        </w:tc>
      </w:tr>
    </w:tbl>
    <w:p w14:paraId="3CA06884" w14:textId="3D5F5C03" w:rsidR="00417EC9" w:rsidRDefault="00417EC9" w:rsidP="00417EC9">
      <w:pPr>
        <w:jc w:val="center"/>
        <w:rPr>
          <w:sz w:val="16"/>
          <w:szCs w:val="16"/>
        </w:rPr>
      </w:pPr>
    </w:p>
    <w:p w14:paraId="394EFFEC" w14:textId="77777777" w:rsidR="0097140D" w:rsidRPr="0097140D" w:rsidRDefault="0097140D" w:rsidP="00F32E79"/>
    <w:sectPr w:rsidR="0097140D" w:rsidRPr="0097140D" w:rsidSect="006F6EBC">
      <w:headerReference w:type="default" r:id="rId12"/>
      <w:pgSz w:w="12240" w:h="15840"/>
      <w:pgMar w:top="1080" w:right="1440" w:bottom="1008" w:left="1440" w:header="36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D6A9C" w14:textId="77777777" w:rsidR="00D519CF" w:rsidRDefault="00D519CF" w:rsidP="00650259">
      <w:pPr>
        <w:spacing w:after="0" w:line="240" w:lineRule="auto"/>
      </w:pPr>
      <w:r>
        <w:separator/>
      </w:r>
    </w:p>
  </w:endnote>
  <w:endnote w:type="continuationSeparator" w:id="0">
    <w:p w14:paraId="1F858B4F" w14:textId="77777777" w:rsidR="00D519CF" w:rsidRDefault="00D519C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843CB5-4DBC-4433-829F-E55B85CDDDE6}"/>
    <w:embedBold r:id="rId2" w:fontKey="{2E943B8F-4E15-455A-BBF5-01CEBF526F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3F328D7-26BC-4768-B025-ACD548EA0BBC}"/>
    <w:embedBold r:id="rId4" w:fontKey="{550ABA46-9C26-4278-8953-8B0428A48100}"/>
    <w:embedItalic r:id="rId5" w:fontKey="{4ACC9EE3-CBB6-4FBE-BBA1-E11CE3B946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BFDC88C-9387-4A56-8761-DD6DEA9E4F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E2BEF94-EDA4-4876-B5AD-0D418B2E6688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8" w:fontKey="{53CEDBE3-C530-4036-9D01-5AB32EE0BFD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2E5F1464-6121-4B19-A8C5-33E1E2A6DC0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508112ED-DEC5-4156-9A59-173D49FDBC9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1F430" w14:textId="77777777" w:rsidR="00D519CF" w:rsidRDefault="00D519CF" w:rsidP="00650259">
      <w:pPr>
        <w:spacing w:after="0" w:line="240" w:lineRule="auto"/>
      </w:pPr>
      <w:r>
        <w:separator/>
      </w:r>
    </w:p>
  </w:footnote>
  <w:footnote w:type="continuationSeparator" w:id="0">
    <w:p w14:paraId="356FD8E0" w14:textId="77777777" w:rsidR="00D519CF" w:rsidRDefault="00D519C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049EA" w14:textId="38B58EE4" w:rsidR="00650259" w:rsidRDefault="00F32E79" w:rsidP="0097140D">
    <w:pPr>
      <w:pStyle w:val="NoSpacing"/>
      <w:ind w:left="-1080" w:right="-1080"/>
      <w:jc w:val="center"/>
      <w:rPr>
        <w:rFonts w:ascii="Arial Black" w:hAnsi="Arial Black"/>
        <w:sz w:val="28"/>
      </w:rPr>
    </w:pPr>
    <w:r w:rsidRPr="00F32E79">
      <w:rPr>
        <w:rFonts w:ascii="Arial Black" w:hAnsi="Arial Black"/>
        <w:sz w:val="28"/>
      </w:rPr>
      <w:t>Arkansas Grand Chapter, Order of the Eastern Star</w:t>
    </w:r>
  </w:p>
  <w:p w14:paraId="289835CC" w14:textId="3F51FEFA" w:rsidR="00F32E79" w:rsidRPr="00F32E79" w:rsidRDefault="00F32E79" w:rsidP="00F32E79">
    <w:pPr>
      <w:pStyle w:val="NoSpacing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>Wyndham Riverfront Hotel, North Little Rock, Arkansas</w:t>
    </w:r>
    <w:r w:rsidR="0097140D">
      <w:rPr>
        <w:rFonts w:ascii="Arial Black" w:hAnsi="Arial Black"/>
        <w:sz w:val="28"/>
      </w:rPr>
      <w:t xml:space="preserve"> </w:t>
    </w:r>
    <w:r w:rsidR="00396DD4">
      <w:rPr>
        <w:rFonts w:ascii="Arial Black" w:hAnsi="Arial Black"/>
        <w:sz w:val="28"/>
      </w:rPr>
      <w:t>November</w:t>
    </w:r>
    <w:r w:rsidR="0097140D">
      <w:rPr>
        <w:rFonts w:ascii="Arial Black" w:hAnsi="Arial Black"/>
        <w:sz w:val="28"/>
      </w:rPr>
      <w:t xml:space="preserve"> </w:t>
    </w:r>
    <w:r w:rsidR="005E0928">
      <w:rPr>
        <w:rFonts w:ascii="Arial Black" w:hAnsi="Arial Black"/>
        <w:sz w:val="28"/>
      </w:rPr>
      <w:t>3</w:t>
    </w:r>
    <w:r w:rsidR="00396DD4">
      <w:rPr>
        <w:rFonts w:ascii="Arial Black" w:hAnsi="Arial Black"/>
        <w:sz w:val="28"/>
      </w:rPr>
      <w:t>0</w:t>
    </w:r>
    <w:r w:rsidR="00396DD4" w:rsidRPr="00396DD4">
      <w:rPr>
        <w:rFonts w:ascii="Arial Black" w:hAnsi="Arial Black"/>
        <w:sz w:val="28"/>
        <w:vertAlign w:val="superscript"/>
      </w:rPr>
      <w:t>th</w:t>
    </w:r>
    <w:r w:rsidR="00396DD4">
      <w:rPr>
        <w:rFonts w:ascii="Arial Black" w:hAnsi="Arial Black"/>
        <w:sz w:val="28"/>
      </w:rPr>
      <w:t xml:space="preserve"> </w:t>
    </w:r>
    <w:r w:rsidR="005E0928">
      <w:rPr>
        <w:rFonts w:ascii="Arial Black" w:hAnsi="Arial Black"/>
        <w:sz w:val="28"/>
      </w:rPr>
      <w:t>–</w:t>
    </w:r>
    <w:r w:rsidR="00396DD4">
      <w:rPr>
        <w:rFonts w:ascii="Arial Black" w:hAnsi="Arial Black"/>
        <w:sz w:val="28"/>
      </w:rPr>
      <w:t xml:space="preserve"> December</w:t>
    </w:r>
    <w:r w:rsidR="005E0928">
      <w:rPr>
        <w:rFonts w:ascii="Arial Black" w:hAnsi="Arial Black"/>
        <w:sz w:val="28"/>
      </w:rPr>
      <w:t xml:space="preserve"> 5</w:t>
    </w:r>
    <w:r w:rsidR="005E0928" w:rsidRPr="005E0928">
      <w:rPr>
        <w:rFonts w:ascii="Arial Black" w:hAnsi="Arial Black"/>
        <w:sz w:val="28"/>
        <w:vertAlign w:val="superscript"/>
      </w:rPr>
      <w:t>th</w:t>
    </w:r>
    <w:r w:rsidR="0097140D">
      <w:rPr>
        <w:rFonts w:ascii="Arial Black" w:hAnsi="Arial Black"/>
        <w:sz w:val="28"/>
      </w:rPr>
      <w:t>,</w:t>
    </w:r>
    <w:r w:rsidR="005E0928">
      <w:rPr>
        <w:rFonts w:ascii="Arial Black" w:hAnsi="Arial Black"/>
        <w:sz w:val="28"/>
      </w:rPr>
      <w:t xml:space="preserve"> </w:t>
    </w:r>
    <w:r w:rsidR="0097140D">
      <w:rPr>
        <w:rFonts w:ascii="Arial Black" w:hAnsi="Arial Black"/>
        <w:sz w:val="28"/>
      </w:rPr>
      <w:t>202</w:t>
    </w:r>
    <w:r w:rsidR="000E044C">
      <w:rPr>
        <w:rFonts w:ascii="Arial Black" w:hAnsi="Arial Black"/>
        <w:sz w:val="28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E79"/>
    <w:rsid w:val="00052382"/>
    <w:rsid w:val="00053E84"/>
    <w:rsid w:val="0006568A"/>
    <w:rsid w:val="00076F0F"/>
    <w:rsid w:val="00084253"/>
    <w:rsid w:val="000D1F49"/>
    <w:rsid w:val="000E044C"/>
    <w:rsid w:val="00136606"/>
    <w:rsid w:val="001727CA"/>
    <w:rsid w:val="001A3810"/>
    <w:rsid w:val="001C4A3D"/>
    <w:rsid w:val="001F3289"/>
    <w:rsid w:val="002462F3"/>
    <w:rsid w:val="002A33EA"/>
    <w:rsid w:val="002C56E6"/>
    <w:rsid w:val="002F5F5E"/>
    <w:rsid w:val="00336061"/>
    <w:rsid w:val="00346DE2"/>
    <w:rsid w:val="00361E11"/>
    <w:rsid w:val="00396DD4"/>
    <w:rsid w:val="003B4744"/>
    <w:rsid w:val="003C5E6E"/>
    <w:rsid w:val="003E42D0"/>
    <w:rsid w:val="003F0847"/>
    <w:rsid w:val="003F519B"/>
    <w:rsid w:val="003F6F6A"/>
    <w:rsid w:val="0040090B"/>
    <w:rsid w:val="00417EC9"/>
    <w:rsid w:val="0046302A"/>
    <w:rsid w:val="00465727"/>
    <w:rsid w:val="00487D2D"/>
    <w:rsid w:val="004D5D62"/>
    <w:rsid w:val="00505212"/>
    <w:rsid w:val="005112D0"/>
    <w:rsid w:val="005277E0"/>
    <w:rsid w:val="00547443"/>
    <w:rsid w:val="00577E06"/>
    <w:rsid w:val="005A3BF7"/>
    <w:rsid w:val="005E0928"/>
    <w:rsid w:val="005F2035"/>
    <w:rsid w:val="005F7990"/>
    <w:rsid w:val="0063258A"/>
    <w:rsid w:val="0063739C"/>
    <w:rsid w:val="00650259"/>
    <w:rsid w:val="006E629B"/>
    <w:rsid w:val="006F6EBC"/>
    <w:rsid w:val="0071271B"/>
    <w:rsid w:val="00731F26"/>
    <w:rsid w:val="00760D65"/>
    <w:rsid w:val="00770F25"/>
    <w:rsid w:val="007A35A8"/>
    <w:rsid w:val="007B0A85"/>
    <w:rsid w:val="007C6A52"/>
    <w:rsid w:val="0082043E"/>
    <w:rsid w:val="0086067F"/>
    <w:rsid w:val="008E203A"/>
    <w:rsid w:val="00906648"/>
    <w:rsid w:val="0091229C"/>
    <w:rsid w:val="00922A0C"/>
    <w:rsid w:val="00940E73"/>
    <w:rsid w:val="0097140D"/>
    <w:rsid w:val="0098597D"/>
    <w:rsid w:val="009863B6"/>
    <w:rsid w:val="009A2D92"/>
    <w:rsid w:val="009C1593"/>
    <w:rsid w:val="009F619A"/>
    <w:rsid w:val="009F6DDE"/>
    <w:rsid w:val="00A0605C"/>
    <w:rsid w:val="00A07415"/>
    <w:rsid w:val="00A13490"/>
    <w:rsid w:val="00A24CE0"/>
    <w:rsid w:val="00A370A8"/>
    <w:rsid w:val="00A65D5E"/>
    <w:rsid w:val="00B2507D"/>
    <w:rsid w:val="00B25CE8"/>
    <w:rsid w:val="00BB4CF3"/>
    <w:rsid w:val="00BD4753"/>
    <w:rsid w:val="00BD5CB1"/>
    <w:rsid w:val="00BE62EE"/>
    <w:rsid w:val="00C003BA"/>
    <w:rsid w:val="00C07A08"/>
    <w:rsid w:val="00C46878"/>
    <w:rsid w:val="00C64B48"/>
    <w:rsid w:val="00CB4A51"/>
    <w:rsid w:val="00CD4532"/>
    <w:rsid w:val="00CD47B0"/>
    <w:rsid w:val="00CE6104"/>
    <w:rsid w:val="00CE7918"/>
    <w:rsid w:val="00CF021C"/>
    <w:rsid w:val="00CF5260"/>
    <w:rsid w:val="00D02FE5"/>
    <w:rsid w:val="00D16163"/>
    <w:rsid w:val="00D27C15"/>
    <w:rsid w:val="00D519CF"/>
    <w:rsid w:val="00DB3FAD"/>
    <w:rsid w:val="00E61C09"/>
    <w:rsid w:val="00E677FE"/>
    <w:rsid w:val="00E72EBA"/>
    <w:rsid w:val="00EB1289"/>
    <w:rsid w:val="00EB3B58"/>
    <w:rsid w:val="00EB563B"/>
    <w:rsid w:val="00EC7359"/>
    <w:rsid w:val="00EE3054"/>
    <w:rsid w:val="00F00606"/>
    <w:rsid w:val="00F01256"/>
    <w:rsid w:val="00F23486"/>
    <w:rsid w:val="00F32E79"/>
    <w:rsid w:val="00F62A1B"/>
    <w:rsid w:val="00F632C5"/>
    <w:rsid w:val="00FC7475"/>
    <w:rsid w:val="00FE78A0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2C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C64B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C64B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wyndham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&amp;Judy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3A3CFFC98B4ABCBF5677A7E3454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B6CC4-685D-4E59-8307-020EDBE20E72}"/>
      </w:docPartPr>
      <w:docPartBody>
        <w:p w:rsidR="005B52F1" w:rsidRDefault="00436CD7" w:rsidP="00436CD7">
          <w:pPr>
            <w:pStyle w:val="5A3A3CFFC98B4ABCBF5677A7E3454D23"/>
          </w:pPr>
          <w:r w:rsidRPr="00346DE2">
            <w:t>First Name</w:t>
          </w:r>
        </w:p>
      </w:docPartBody>
    </w:docPart>
    <w:docPart>
      <w:docPartPr>
        <w:name w:val="2953B11AE4E44332AD3A42A38153C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B3159-F060-4B61-A594-D5F3C6606CA1}"/>
      </w:docPartPr>
      <w:docPartBody>
        <w:p w:rsidR="005B52F1" w:rsidRDefault="00436CD7" w:rsidP="00436CD7">
          <w:pPr>
            <w:pStyle w:val="2953B11AE4E44332AD3A42A38153CAFA"/>
          </w:pPr>
          <w:r w:rsidRPr="00346DE2">
            <w:t>Last Name</w:t>
          </w:r>
        </w:p>
      </w:docPartBody>
    </w:docPart>
    <w:docPart>
      <w:docPartPr>
        <w:name w:val="ED88FAAB36354ABE98D8F21715C0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DDD01-7C6D-4E84-A521-004C12C6C8F4}"/>
      </w:docPartPr>
      <w:docPartBody>
        <w:p w:rsidR="005B52F1" w:rsidRDefault="00436CD7" w:rsidP="00436CD7">
          <w:pPr>
            <w:pStyle w:val="ED88FAAB36354ABE98D8F21715C07C25"/>
          </w:pPr>
          <w:r w:rsidRPr="00346DE2">
            <w:t>Address</w:t>
          </w:r>
        </w:p>
      </w:docPartBody>
    </w:docPart>
    <w:docPart>
      <w:docPartPr>
        <w:name w:val="7137809FC7B64F228075C1DE6E4AB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5471E-A6A4-48BC-BAA5-01C8276070F4}"/>
      </w:docPartPr>
      <w:docPartBody>
        <w:p w:rsidR="005B52F1" w:rsidRDefault="00436CD7" w:rsidP="00436CD7">
          <w:pPr>
            <w:pStyle w:val="7137809FC7B64F228075C1DE6E4AB365"/>
          </w:pPr>
          <w:r w:rsidRPr="00346DE2">
            <w:t>City/State/Zip</w:t>
          </w:r>
        </w:p>
      </w:docPartBody>
    </w:docPart>
    <w:docPart>
      <w:docPartPr>
        <w:name w:val="2E95550E009D480391A4CF2D9F9AF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48098-3134-4E98-AA86-AB9BBA627C21}"/>
      </w:docPartPr>
      <w:docPartBody>
        <w:p w:rsidR="005B52F1" w:rsidRDefault="00436CD7" w:rsidP="00436CD7">
          <w:pPr>
            <w:pStyle w:val="2E95550E009D480391A4CF2D9F9AFBC2"/>
          </w:pPr>
          <w:r w:rsidRPr="00346DE2">
            <w:t>Home Phone</w:t>
          </w:r>
        </w:p>
      </w:docPartBody>
    </w:docPart>
    <w:docPart>
      <w:docPartPr>
        <w:name w:val="187D60F113A24683A618E68E29E8E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99EB6-7F27-403C-91F9-B6127ED18EB3}"/>
      </w:docPartPr>
      <w:docPartBody>
        <w:p w:rsidR="005B52F1" w:rsidRDefault="00436CD7" w:rsidP="00436CD7">
          <w:pPr>
            <w:pStyle w:val="187D60F113A24683A618E68E29E8EBBE"/>
          </w:pPr>
          <w:r w:rsidRPr="00346DE2">
            <w:t>Cell Phone</w:t>
          </w:r>
        </w:p>
      </w:docPartBody>
    </w:docPart>
    <w:docPart>
      <w:docPartPr>
        <w:name w:val="288FD1CA5AB44C409571E8BB503CA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112D3-A3AF-4685-889B-D5537290031A}"/>
      </w:docPartPr>
      <w:docPartBody>
        <w:p w:rsidR="005B52F1" w:rsidRDefault="00436CD7" w:rsidP="00436CD7">
          <w:pPr>
            <w:pStyle w:val="288FD1CA5AB44C409571E8BB503CA6C5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D7"/>
    <w:rsid w:val="00022CBC"/>
    <w:rsid w:val="000826A2"/>
    <w:rsid w:val="001F3289"/>
    <w:rsid w:val="003D24D2"/>
    <w:rsid w:val="00436CD7"/>
    <w:rsid w:val="00547443"/>
    <w:rsid w:val="005B52F1"/>
    <w:rsid w:val="00690C38"/>
    <w:rsid w:val="006B7B91"/>
    <w:rsid w:val="00840E36"/>
    <w:rsid w:val="0086067F"/>
    <w:rsid w:val="00D41A9B"/>
    <w:rsid w:val="00E52DD7"/>
    <w:rsid w:val="00E928A5"/>
    <w:rsid w:val="00F6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3A3CFFC98B4ABCBF5677A7E3454D23">
    <w:name w:val="5A3A3CFFC98B4ABCBF5677A7E3454D23"/>
    <w:rsid w:val="00436CD7"/>
  </w:style>
  <w:style w:type="paragraph" w:customStyle="1" w:styleId="2953B11AE4E44332AD3A42A38153CAFA">
    <w:name w:val="2953B11AE4E44332AD3A42A38153CAFA"/>
    <w:rsid w:val="00436CD7"/>
  </w:style>
  <w:style w:type="paragraph" w:customStyle="1" w:styleId="ED88FAAB36354ABE98D8F21715C07C25">
    <w:name w:val="ED88FAAB36354ABE98D8F21715C07C25"/>
    <w:rsid w:val="00436CD7"/>
  </w:style>
  <w:style w:type="paragraph" w:customStyle="1" w:styleId="7137809FC7B64F228075C1DE6E4AB365">
    <w:name w:val="7137809FC7B64F228075C1DE6E4AB365"/>
    <w:rsid w:val="00436CD7"/>
  </w:style>
  <w:style w:type="paragraph" w:customStyle="1" w:styleId="2E95550E009D480391A4CF2D9F9AFBC2">
    <w:name w:val="2E95550E009D480391A4CF2D9F9AFBC2"/>
    <w:rsid w:val="00436CD7"/>
  </w:style>
  <w:style w:type="paragraph" w:customStyle="1" w:styleId="187D60F113A24683A618E68E29E8EBBE">
    <w:name w:val="187D60F113A24683A618E68E29E8EBBE"/>
    <w:rsid w:val="00436CD7"/>
  </w:style>
  <w:style w:type="paragraph" w:customStyle="1" w:styleId="288FD1CA5AB44C409571E8BB503CA6C5">
    <w:name w:val="288FD1CA5AB44C409571E8BB503CA6C5"/>
    <w:rsid w:val="00436CD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3A3CFFC98B4ABCBF5677A7E3454D23">
    <w:name w:val="5A3A3CFFC98B4ABCBF5677A7E3454D23"/>
    <w:rsid w:val="00436CD7"/>
  </w:style>
  <w:style w:type="paragraph" w:customStyle="1" w:styleId="2953B11AE4E44332AD3A42A38153CAFA">
    <w:name w:val="2953B11AE4E44332AD3A42A38153CAFA"/>
    <w:rsid w:val="00436CD7"/>
  </w:style>
  <w:style w:type="paragraph" w:customStyle="1" w:styleId="ED88FAAB36354ABE98D8F21715C07C25">
    <w:name w:val="ED88FAAB36354ABE98D8F21715C07C25"/>
    <w:rsid w:val="00436CD7"/>
  </w:style>
  <w:style w:type="paragraph" w:customStyle="1" w:styleId="7137809FC7B64F228075C1DE6E4AB365">
    <w:name w:val="7137809FC7B64F228075C1DE6E4AB365"/>
    <w:rsid w:val="00436CD7"/>
  </w:style>
  <w:style w:type="paragraph" w:customStyle="1" w:styleId="2E95550E009D480391A4CF2D9F9AFBC2">
    <w:name w:val="2E95550E009D480391A4CF2D9F9AFBC2"/>
    <w:rsid w:val="00436CD7"/>
  </w:style>
  <w:style w:type="paragraph" w:customStyle="1" w:styleId="187D60F113A24683A618E68E29E8EBBE">
    <w:name w:val="187D60F113A24683A618E68E29E8EBBE"/>
    <w:rsid w:val="00436CD7"/>
  </w:style>
  <w:style w:type="paragraph" w:customStyle="1" w:styleId="288FD1CA5AB44C409571E8BB503CA6C5">
    <w:name w:val="288FD1CA5AB44C409571E8BB503CA6C5"/>
    <w:rsid w:val="00436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2025-06-24T17:55:00Z</dcterms:created>
  <dcterms:modified xsi:type="dcterms:W3CDTF">2025-06-24T17:55:00Z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